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186A6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186A6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186A6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186A6E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5FFE615F" w:rsidR="003F3E84" w:rsidRPr="009F120E" w:rsidRDefault="003F3E84" w:rsidP="00AA1832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9F120E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9F120E" w:rsidRPr="009F120E">
        <w:rPr>
          <w:rFonts w:ascii="Arial" w:hAnsi="Arial" w:cs="Arial"/>
          <w:bCs/>
          <w:sz w:val="24"/>
          <w:szCs w:val="24"/>
        </w:rPr>
        <w:t xml:space="preserve">Chojna </w:t>
      </w:r>
      <w:r w:rsidRPr="009F120E">
        <w:rPr>
          <w:rFonts w:ascii="Arial" w:hAnsi="Arial" w:cs="Arial"/>
          <w:bCs/>
          <w:sz w:val="24"/>
          <w:szCs w:val="24"/>
        </w:rPr>
        <w:t xml:space="preserve">siedzibą w </w:t>
      </w:r>
      <w:r w:rsidR="009F120E" w:rsidRPr="009F120E">
        <w:rPr>
          <w:rFonts w:ascii="Arial" w:hAnsi="Arial" w:cs="Arial"/>
          <w:bCs/>
          <w:sz w:val="24"/>
          <w:szCs w:val="24"/>
        </w:rPr>
        <w:t>Chojnie</w:t>
      </w:r>
      <w:r w:rsidRPr="009F120E">
        <w:rPr>
          <w:rFonts w:ascii="Arial" w:hAnsi="Arial" w:cs="Arial"/>
          <w:bCs/>
          <w:sz w:val="24"/>
          <w:szCs w:val="24"/>
        </w:rPr>
        <w:t xml:space="preserve">, przy ul. </w:t>
      </w:r>
      <w:r w:rsidR="009F120E" w:rsidRPr="009F120E">
        <w:rPr>
          <w:rFonts w:ascii="Arial" w:hAnsi="Arial" w:cs="Arial"/>
          <w:bCs/>
          <w:sz w:val="24"/>
          <w:szCs w:val="24"/>
        </w:rPr>
        <w:t>Szczecińskiej 36, 74</w:t>
      </w:r>
      <w:r w:rsidRPr="009F120E">
        <w:rPr>
          <w:rFonts w:ascii="Arial" w:hAnsi="Arial" w:cs="Arial"/>
          <w:bCs/>
          <w:sz w:val="24"/>
          <w:szCs w:val="24"/>
        </w:rPr>
        <w:t>-</w:t>
      </w:r>
      <w:r w:rsidR="009F120E" w:rsidRPr="009F120E">
        <w:rPr>
          <w:rFonts w:ascii="Arial" w:hAnsi="Arial" w:cs="Arial"/>
          <w:bCs/>
          <w:sz w:val="24"/>
          <w:szCs w:val="24"/>
        </w:rPr>
        <w:t>5</w:t>
      </w:r>
      <w:r w:rsidRPr="009F120E">
        <w:rPr>
          <w:rFonts w:ascii="Arial" w:hAnsi="Arial" w:cs="Arial"/>
          <w:bCs/>
          <w:sz w:val="24"/>
          <w:szCs w:val="24"/>
        </w:rPr>
        <w:t>00</w:t>
      </w:r>
      <w:r w:rsidR="009F120E" w:rsidRPr="009F120E">
        <w:rPr>
          <w:rFonts w:ascii="Arial" w:hAnsi="Arial" w:cs="Arial"/>
          <w:bCs/>
          <w:sz w:val="24"/>
          <w:szCs w:val="24"/>
        </w:rPr>
        <w:t xml:space="preserve"> Chojna</w:t>
      </w:r>
      <w:r w:rsidRPr="009F120E">
        <w:rPr>
          <w:rFonts w:ascii="Arial" w:hAnsi="Arial" w:cs="Arial"/>
          <w:bCs/>
          <w:sz w:val="24"/>
          <w:szCs w:val="24"/>
        </w:rPr>
        <w:t xml:space="preserve">, tel.: +48 91 </w:t>
      </w:r>
      <w:r w:rsidR="009F120E" w:rsidRPr="009F120E">
        <w:rPr>
          <w:rFonts w:ascii="Arial" w:hAnsi="Arial" w:cs="Arial"/>
          <w:bCs/>
          <w:sz w:val="24"/>
          <w:szCs w:val="24"/>
        </w:rPr>
        <w:t>4141077</w:t>
      </w:r>
      <w:r w:rsidRPr="009F120E">
        <w:rPr>
          <w:rFonts w:ascii="Arial" w:hAnsi="Arial" w:cs="Arial"/>
          <w:bCs/>
          <w:sz w:val="24"/>
          <w:szCs w:val="24"/>
        </w:rPr>
        <w:t xml:space="preserve">, fax: +48 91 </w:t>
      </w:r>
      <w:r w:rsidR="009F120E" w:rsidRPr="009F120E">
        <w:rPr>
          <w:rFonts w:ascii="Arial" w:hAnsi="Arial" w:cs="Arial"/>
          <w:bCs/>
          <w:sz w:val="24"/>
          <w:szCs w:val="24"/>
        </w:rPr>
        <w:t>4141086</w:t>
      </w:r>
      <w:r w:rsidRPr="009F120E">
        <w:rPr>
          <w:rFonts w:ascii="Arial" w:hAnsi="Arial" w:cs="Arial"/>
          <w:bCs/>
          <w:sz w:val="24"/>
          <w:szCs w:val="24"/>
        </w:rPr>
        <w:t xml:space="preserve">, adres e-mail: </w:t>
      </w:r>
      <w:r w:rsidR="009F120E" w:rsidRPr="009F120E">
        <w:rPr>
          <w:rFonts w:ascii="Arial" w:hAnsi="Arial" w:cs="Arial"/>
          <w:bCs/>
          <w:sz w:val="24"/>
          <w:szCs w:val="24"/>
        </w:rPr>
        <w:t>chojna</w:t>
      </w:r>
      <w:r w:rsidRPr="009F120E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694B7" w14:textId="77777777" w:rsidR="00186A6E" w:rsidRDefault="00186A6E" w:rsidP="000172E5">
      <w:pPr>
        <w:spacing w:after="0" w:line="240" w:lineRule="auto"/>
      </w:pPr>
      <w:r>
        <w:separator/>
      </w:r>
    </w:p>
  </w:endnote>
  <w:endnote w:type="continuationSeparator" w:id="0">
    <w:p w14:paraId="48B9167E" w14:textId="77777777" w:rsidR="00186A6E" w:rsidRDefault="00186A6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4E7DCC-2CAF-426C-8BDE-B5C61EDA9A1A}"/>
    <w:embedBold r:id="rId2" w:fontKey="{A60943FE-9BB8-4C08-B917-B50B64B3916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2F0C905-3DE2-4129-B60C-6DC268EB3DE3}"/>
    <w:embedBold r:id="rId4" w:fontKey="{995D6C90-832E-46FF-B227-131340E343FC}"/>
    <w:embedItalic r:id="rId5" w:fontKey="{CBDEBECF-22DA-4F6F-A9A6-28D876EEE0F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308DEF2-27BC-439C-A463-FF4518CE977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C126FD0-45B5-420C-9666-A7469F4B01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237F45E-BF96-4C86-AE0A-E6A434AEE1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85DEB" w14:textId="77777777" w:rsidR="000252F9" w:rsidRDefault="000252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1F09C" w14:textId="77777777" w:rsidR="000252F9" w:rsidRDefault="000252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2E149" w14:textId="77777777" w:rsidR="00186A6E" w:rsidRDefault="00186A6E" w:rsidP="000172E5">
      <w:pPr>
        <w:spacing w:after="0" w:line="240" w:lineRule="auto"/>
      </w:pPr>
      <w:r>
        <w:separator/>
      </w:r>
    </w:p>
  </w:footnote>
  <w:footnote w:type="continuationSeparator" w:id="0">
    <w:p w14:paraId="6F73ED98" w14:textId="77777777" w:rsidR="00186A6E" w:rsidRDefault="00186A6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377EC" w14:textId="77777777" w:rsidR="000252F9" w:rsidRDefault="000252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4013206C" w14:textId="46B76681" w:rsidR="009F120E" w:rsidRPr="000252F9" w:rsidRDefault="009F120E" w:rsidP="009F120E">
          <w:pPr>
            <w:pStyle w:val="Nagwek"/>
            <w:spacing w:before="0" w:line="240" w:lineRule="exact"/>
            <w:jc w:val="right"/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</w:pPr>
          <w:r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 xml:space="preserve">Załącznik nr </w:t>
          </w:r>
          <w:r w:rsidR="000252F9"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 xml:space="preserve">3 </w:t>
          </w:r>
          <w:r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>do Decyzji nr</w:t>
          </w:r>
          <w:r w:rsidR="000252F9"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 xml:space="preserve"> 6/2021</w:t>
          </w:r>
          <w:r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 xml:space="preserve">    </w:t>
          </w:r>
        </w:p>
        <w:p w14:paraId="26363919" w14:textId="441D664B" w:rsidR="009F120E" w:rsidRPr="000252F9" w:rsidRDefault="009F120E" w:rsidP="009F120E">
          <w:pPr>
            <w:pStyle w:val="Nagwek"/>
            <w:spacing w:before="0" w:line="240" w:lineRule="exact"/>
            <w:jc w:val="right"/>
            <w:rPr>
              <w:color w:val="333333" w:themeColor="accent6" w:themeShade="80"/>
              <w:sz w:val="20"/>
              <w:szCs w:val="20"/>
            </w:rPr>
          </w:pPr>
          <w:r w:rsidRPr="000252F9">
            <w:rPr>
              <w:color w:val="333333" w:themeColor="accent6" w:themeShade="80"/>
              <w:sz w:val="20"/>
              <w:szCs w:val="20"/>
            </w:rPr>
            <w:t>Nadleśniczego Nadleśnictwa Chojna</w:t>
          </w:r>
        </w:p>
        <w:p w14:paraId="36EA2A7B" w14:textId="0573070B" w:rsidR="009F120E" w:rsidRPr="000252F9" w:rsidRDefault="009F120E" w:rsidP="009F120E">
          <w:pPr>
            <w:pStyle w:val="Nagwek"/>
            <w:spacing w:before="0" w:line="240" w:lineRule="exact"/>
            <w:jc w:val="right"/>
            <w:rPr>
              <w:color w:val="333333" w:themeColor="accent6" w:themeShade="80"/>
              <w:sz w:val="20"/>
              <w:szCs w:val="20"/>
            </w:rPr>
          </w:pPr>
          <w:r w:rsidRPr="000252F9">
            <w:rPr>
              <w:rFonts w:asciiTheme="minorHAnsi" w:hAnsiTheme="minorHAnsi" w:cstheme="minorHAnsi"/>
              <w:color w:val="333333" w:themeColor="accent6" w:themeShade="80"/>
              <w:sz w:val="20"/>
              <w:szCs w:val="20"/>
            </w:rPr>
            <w:t>z dnia 12 marca 2021r</w:t>
          </w:r>
          <w:r w:rsidRPr="000252F9">
            <w:rPr>
              <w:color w:val="333333" w:themeColor="accent6" w:themeShade="80"/>
              <w:sz w:val="20"/>
              <w:szCs w:val="20"/>
            </w:rPr>
            <w:t>.</w:t>
          </w:r>
        </w:p>
        <w:p w14:paraId="619330CC" w14:textId="38CF978A" w:rsidR="009F120E" w:rsidRDefault="009F120E" w:rsidP="009F120E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</w:t>
          </w:r>
          <w:bookmarkStart w:id="1" w:name="_GoBack"/>
          <w:bookmarkEnd w:id="1"/>
          <w:r w:rsidR="001B1E7D" w:rsidRPr="00F71B2C">
            <w:rPr>
              <w:color w:val="333333" w:themeColor="accent6" w:themeShade="80"/>
              <w:sz w:val="30"/>
              <w:szCs w:val="30"/>
            </w:rPr>
            <w:t>amu</w:t>
          </w:r>
        </w:p>
        <w:p w14:paraId="2110400B" w14:textId="66C3E696" w:rsidR="00B337A2" w:rsidRPr="00F71B2C" w:rsidRDefault="001B1E7D" w:rsidP="009F120E">
          <w:pPr>
            <w:pStyle w:val="Nagwek"/>
            <w:spacing w:before="0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4C435" w14:textId="77777777" w:rsidR="000252F9" w:rsidRDefault="000252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252F9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86A6E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120E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64F83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65F92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2D1689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9F5610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C881414-8FD7-442F-A709-B602C0482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745</Words>
  <Characters>4470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2021-03-12T07:01:00Z</dcterms:created>
  <dcterms:modified xsi:type="dcterms:W3CDTF">2021-03-12T14:39:00Z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